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DCF" w:rsidRDefault="00154DCF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  <w:r w:rsidRPr="006A1AE0">
        <w:rPr>
          <w:b/>
          <w:bCs/>
          <w:spacing w:val="-2"/>
          <w:sz w:val="24"/>
          <w:szCs w:val="24"/>
        </w:rPr>
        <w:t>Сведения о проводимом мероприятии</w:t>
      </w:r>
    </w:p>
    <w:p w:rsidR="00154DCF" w:rsidRPr="006A1AE0" w:rsidRDefault="00154DCF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</w:p>
    <w:p w:rsidR="00154DCF" w:rsidRPr="006A1AE0" w:rsidRDefault="00154DC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1.  Вид, тип мероприятия (фестиваль, соревнование…)</w:t>
      </w:r>
    </w:p>
    <w:p w:rsidR="00154DCF" w:rsidRPr="006A1AE0" w:rsidRDefault="00154DC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Соревнование по историческому фехтованию</w:t>
      </w:r>
    </w:p>
    <w:p w:rsidR="00154DCF" w:rsidRPr="006A1AE0" w:rsidRDefault="00154DCF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2.  Предполагаемое количество участников</w:t>
      </w:r>
    </w:p>
    <w:p w:rsidR="00154DCF" w:rsidRPr="006A1AE0" w:rsidRDefault="00154DC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20-30</w:t>
      </w:r>
    </w:p>
    <w:p w:rsidR="00154DCF" w:rsidRPr="006A1AE0" w:rsidRDefault="00154DCF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3. Место проведения мероприятия? (район, ближайшие крупные населенные пункты, координаты)</w:t>
      </w:r>
    </w:p>
    <w:p w:rsidR="00154DCF" w:rsidRPr="006A1AE0" w:rsidRDefault="00154DC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Проспект Культуры, дом 27, корпус 3, школа 69</w:t>
      </w:r>
    </w:p>
    <w:p w:rsidR="00154DCF" w:rsidRPr="006A1AE0" w:rsidRDefault="00154DCF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4.  Даты проведения мероприятия</w:t>
      </w:r>
    </w:p>
    <w:p w:rsidR="00154DCF" w:rsidRPr="006A1AE0" w:rsidRDefault="00154DC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20.05.2018, 11.00</w:t>
      </w:r>
    </w:p>
    <w:p w:rsidR="00154DCF" w:rsidRPr="006A1AE0" w:rsidRDefault="00154DCF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5.  Контактные данные ответственных(ого) лиц (а) со стороны организаторов?</w:t>
      </w:r>
    </w:p>
    <w:p w:rsidR="00154DCF" w:rsidRPr="006A1AE0" w:rsidRDefault="00154DC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Петряков Михаил Валентинович, +79119775999</w:t>
      </w:r>
    </w:p>
    <w:p w:rsidR="00154DCF" w:rsidRPr="006A1AE0" w:rsidRDefault="00154DCF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6. Травмоопасность мероприятия? </w:t>
      </w:r>
    </w:p>
    <w:p w:rsidR="00154DCF" w:rsidRPr="006A1AE0" w:rsidRDefault="00154DC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Средняя</w:t>
      </w:r>
    </w:p>
    <w:p w:rsidR="00154DCF" w:rsidRPr="006A1AE0" w:rsidRDefault="00154DCF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7. Были ли раньше на мероприятие ЧС (в т.ч. травмы), если да то какие? </w:t>
      </w:r>
      <w:r>
        <w:rPr>
          <w:bCs/>
          <w:spacing w:val="-2"/>
          <w:sz w:val="24"/>
          <w:szCs w:val="24"/>
        </w:rPr>
        <w:t xml:space="preserve"> Ушибы</w:t>
      </w:r>
    </w:p>
    <w:p w:rsidR="00154DCF" w:rsidRPr="006A1AE0" w:rsidRDefault="00154DC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:rsidR="00154DCF" w:rsidRPr="006A1AE0" w:rsidRDefault="00154DC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8. Будет ли на мероприятие действующий медик (врач\ фельдшер с мед. укладкой в т.ч. с лекарственными препаратами  и оборудованием?</w:t>
      </w:r>
      <w:r>
        <w:rPr>
          <w:bCs/>
          <w:spacing w:val="-2"/>
          <w:sz w:val="24"/>
          <w:szCs w:val="24"/>
        </w:rPr>
        <w:t xml:space="preserve"> Будет школьная медсестра</w:t>
      </w:r>
    </w:p>
    <w:p w:rsidR="00154DCF" w:rsidRPr="006A1AE0" w:rsidRDefault="00154DCF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:rsidR="00154DCF" w:rsidRPr="006A1AE0" w:rsidRDefault="00154DC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9. Имеют ли организаторы договоренность о присутствии скорой медицинской помощи, пожарных или спасателей?</w:t>
      </w:r>
      <w:r>
        <w:rPr>
          <w:bCs/>
          <w:spacing w:val="-2"/>
          <w:sz w:val="24"/>
          <w:szCs w:val="24"/>
        </w:rPr>
        <w:t xml:space="preserve"> нет</w:t>
      </w:r>
    </w:p>
    <w:p w:rsidR="00154DCF" w:rsidRPr="006A1AE0" w:rsidRDefault="00154DC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:rsidR="00154DCF" w:rsidRPr="006A1AE0" w:rsidRDefault="00154DC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10. Имеют ли организаторы договоренность с лечебным учреждением?</w:t>
      </w:r>
    </w:p>
    <w:p w:rsidR="00154DCF" w:rsidRPr="006A1AE0" w:rsidRDefault="00154DC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:rsidR="00154DCF" w:rsidRPr="006A1AE0" w:rsidRDefault="00154DCF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:rsidR="00154DCF" w:rsidRPr="006A1AE0" w:rsidRDefault="00154DCF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11. Имеется ли разовое добровольное медицинское страхование у участников ? </w:t>
      </w:r>
    </w:p>
    <w:p w:rsidR="00154DCF" w:rsidRPr="006A1AE0" w:rsidRDefault="00154DC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:rsidR="00154DCF" w:rsidRPr="006A1AE0" w:rsidRDefault="00154DCF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12. Обеспечивают ли организаторы питание и горячее питье?</w:t>
      </w:r>
    </w:p>
    <w:p w:rsidR="00154DCF" w:rsidRPr="006A1AE0" w:rsidRDefault="00154DC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:rsidR="00154DCF" w:rsidRPr="006A1AE0" w:rsidRDefault="00154DCF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13. Информированы ли местные органы власти о приводящемся мероприятие?</w:t>
      </w:r>
      <w:r>
        <w:rPr>
          <w:bCs/>
          <w:spacing w:val="-2"/>
          <w:sz w:val="24"/>
          <w:szCs w:val="24"/>
        </w:rPr>
        <w:t xml:space="preserve"> да</w:t>
      </w:r>
    </w:p>
    <w:p w:rsidR="00154DCF" w:rsidRPr="006A1AE0" w:rsidRDefault="00154DC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:rsidR="00154DCF" w:rsidRPr="006A1AE0" w:rsidRDefault="00154DC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14. Имеется ли разрешение от местных органов власти на проведение мероприятия?</w:t>
      </w:r>
      <w:r>
        <w:rPr>
          <w:bCs/>
          <w:spacing w:val="-2"/>
          <w:sz w:val="24"/>
          <w:szCs w:val="24"/>
        </w:rPr>
        <w:t xml:space="preserve"> да</w:t>
      </w:r>
    </w:p>
    <w:p w:rsidR="00154DCF" w:rsidRPr="006A1AE0" w:rsidRDefault="00154DC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:rsidR="00154DCF" w:rsidRPr="00CC0F46" w:rsidRDefault="00154DCF" w:rsidP="00CC0F46">
      <w:bookmarkStart w:id="0" w:name="_GoBack"/>
      <w:bookmarkEnd w:id="0"/>
    </w:p>
    <w:sectPr w:rsidR="00154DCF" w:rsidRPr="00CC0F46" w:rsidSect="00A06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843CDE"/>
    <w:multiLevelType w:val="hybridMultilevel"/>
    <w:tmpl w:val="A12201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3F68"/>
    <w:rsid w:val="000565FE"/>
    <w:rsid w:val="000821FA"/>
    <w:rsid w:val="00083043"/>
    <w:rsid w:val="0008380C"/>
    <w:rsid w:val="000E2EFE"/>
    <w:rsid w:val="000E7B9A"/>
    <w:rsid w:val="000F3888"/>
    <w:rsid w:val="001220A1"/>
    <w:rsid w:val="00152A1A"/>
    <w:rsid w:val="00154DCF"/>
    <w:rsid w:val="001921DD"/>
    <w:rsid w:val="0019393B"/>
    <w:rsid w:val="001C2E14"/>
    <w:rsid w:val="001D0712"/>
    <w:rsid w:val="002037E1"/>
    <w:rsid w:val="00216286"/>
    <w:rsid w:val="00233797"/>
    <w:rsid w:val="00253851"/>
    <w:rsid w:val="0025627B"/>
    <w:rsid w:val="00262B7E"/>
    <w:rsid w:val="0026606A"/>
    <w:rsid w:val="00266467"/>
    <w:rsid w:val="00267754"/>
    <w:rsid w:val="002902A9"/>
    <w:rsid w:val="002A616E"/>
    <w:rsid w:val="002C05F7"/>
    <w:rsid w:val="00316D6B"/>
    <w:rsid w:val="003650C2"/>
    <w:rsid w:val="003D10E9"/>
    <w:rsid w:val="003D11EC"/>
    <w:rsid w:val="003F067E"/>
    <w:rsid w:val="003F16D8"/>
    <w:rsid w:val="00407EC0"/>
    <w:rsid w:val="00433F80"/>
    <w:rsid w:val="00454CBF"/>
    <w:rsid w:val="00474767"/>
    <w:rsid w:val="00486AAA"/>
    <w:rsid w:val="004A3DCF"/>
    <w:rsid w:val="004C5500"/>
    <w:rsid w:val="005102D3"/>
    <w:rsid w:val="0056533A"/>
    <w:rsid w:val="005A2183"/>
    <w:rsid w:val="005B7660"/>
    <w:rsid w:val="005C1C08"/>
    <w:rsid w:val="005C6B0C"/>
    <w:rsid w:val="005E186A"/>
    <w:rsid w:val="005E39C1"/>
    <w:rsid w:val="00622CF4"/>
    <w:rsid w:val="00651CE6"/>
    <w:rsid w:val="0065238A"/>
    <w:rsid w:val="006937FE"/>
    <w:rsid w:val="00695F6C"/>
    <w:rsid w:val="006A1AE0"/>
    <w:rsid w:val="006A724D"/>
    <w:rsid w:val="006A7F2F"/>
    <w:rsid w:val="006B677A"/>
    <w:rsid w:val="006C5CF3"/>
    <w:rsid w:val="006E146D"/>
    <w:rsid w:val="00707781"/>
    <w:rsid w:val="00735F76"/>
    <w:rsid w:val="007371E7"/>
    <w:rsid w:val="00745024"/>
    <w:rsid w:val="00773F95"/>
    <w:rsid w:val="00794712"/>
    <w:rsid w:val="0079700A"/>
    <w:rsid w:val="007C0F2A"/>
    <w:rsid w:val="007D7DE8"/>
    <w:rsid w:val="0080481A"/>
    <w:rsid w:val="00812A38"/>
    <w:rsid w:val="00815C47"/>
    <w:rsid w:val="008373FE"/>
    <w:rsid w:val="00863636"/>
    <w:rsid w:val="008644F5"/>
    <w:rsid w:val="00871237"/>
    <w:rsid w:val="008A5EB8"/>
    <w:rsid w:val="008B3855"/>
    <w:rsid w:val="008D618B"/>
    <w:rsid w:val="008F51B8"/>
    <w:rsid w:val="00940B8E"/>
    <w:rsid w:val="009631DA"/>
    <w:rsid w:val="00972249"/>
    <w:rsid w:val="009D7776"/>
    <w:rsid w:val="00A0658C"/>
    <w:rsid w:val="00A46C63"/>
    <w:rsid w:val="00AA7105"/>
    <w:rsid w:val="00AD075C"/>
    <w:rsid w:val="00AF1DD7"/>
    <w:rsid w:val="00BF6DEA"/>
    <w:rsid w:val="00C141F0"/>
    <w:rsid w:val="00C1586F"/>
    <w:rsid w:val="00C15C32"/>
    <w:rsid w:val="00C24D9B"/>
    <w:rsid w:val="00C56093"/>
    <w:rsid w:val="00C95549"/>
    <w:rsid w:val="00CA1733"/>
    <w:rsid w:val="00CA3FA9"/>
    <w:rsid w:val="00CB07DE"/>
    <w:rsid w:val="00CB2254"/>
    <w:rsid w:val="00CB450A"/>
    <w:rsid w:val="00CC0F46"/>
    <w:rsid w:val="00CD263B"/>
    <w:rsid w:val="00CF278D"/>
    <w:rsid w:val="00CF7179"/>
    <w:rsid w:val="00D03F68"/>
    <w:rsid w:val="00D06134"/>
    <w:rsid w:val="00D1142D"/>
    <w:rsid w:val="00D22660"/>
    <w:rsid w:val="00D33391"/>
    <w:rsid w:val="00D4133F"/>
    <w:rsid w:val="00D5101B"/>
    <w:rsid w:val="00D66A2D"/>
    <w:rsid w:val="00D9633A"/>
    <w:rsid w:val="00DC0B83"/>
    <w:rsid w:val="00DC3444"/>
    <w:rsid w:val="00DE5EEC"/>
    <w:rsid w:val="00E71BB2"/>
    <w:rsid w:val="00E906B2"/>
    <w:rsid w:val="00EF10DF"/>
    <w:rsid w:val="00F16945"/>
    <w:rsid w:val="00F273D9"/>
    <w:rsid w:val="00F853F9"/>
    <w:rsid w:val="00F95031"/>
    <w:rsid w:val="00FB1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F4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</Pages>
  <Words>184</Words>
  <Characters>1054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Голубев</dc:creator>
  <cp:keywords/>
  <dc:description/>
  <cp:lastModifiedBy>Admin</cp:lastModifiedBy>
  <cp:revision>3</cp:revision>
  <dcterms:created xsi:type="dcterms:W3CDTF">2015-07-05T19:30:00Z</dcterms:created>
  <dcterms:modified xsi:type="dcterms:W3CDTF">2018-05-13T14:49:00Z</dcterms:modified>
</cp:coreProperties>
</file>